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75945E" w14:textId="77777777" w:rsidR="00816216" w:rsidRDefault="003B74D8" w:rsidP="008363A5">
      <w:pPr>
        <w:pStyle w:val="Title"/>
        <w:spacing w:after="0"/>
      </w:pPr>
      <w:r w:rsidRPr="003C065C">
        <w:rPr>
          <w:rFonts w:asciiTheme="minorHAnsi" w:hAnsiTheme="minorHAnsi" w:cstheme="minorHAnsi"/>
        </w:rPr>
        <w:t>James Uptagrafft</w:t>
      </w:r>
    </w:p>
    <w:p w14:paraId="2AC98FCC" w14:textId="43325409" w:rsidR="00141A4C" w:rsidRPr="003613EE" w:rsidRDefault="00F7461C" w:rsidP="008363A5">
      <w:pPr>
        <w:spacing w:after="0"/>
        <w:rPr>
          <w:sz w:val="20"/>
          <w:szCs w:val="20"/>
        </w:rPr>
      </w:pPr>
      <w:hyperlink r:id="rId8" w:history="1">
        <w:r w:rsidR="00EA1CF7" w:rsidRPr="003613EE">
          <w:rPr>
            <w:rStyle w:val="Hyperlink"/>
            <w:rFonts w:cstheme="minorHAnsi"/>
            <w:sz w:val="20"/>
            <w:szCs w:val="20"/>
          </w:rPr>
          <w:t>jpuptagrafft@lcmail.lcsc.edu</w:t>
        </w:r>
      </w:hyperlink>
      <w:r w:rsidR="00141A4C" w:rsidRPr="003613EE">
        <w:rPr>
          <w:sz w:val="20"/>
          <w:szCs w:val="20"/>
        </w:rPr>
        <w:t> |</w:t>
      </w:r>
      <w:r w:rsidR="00EA1CF7" w:rsidRPr="003613EE">
        <w:rPr>
          <w:sz w:val="20"/>
          <w:szCs w:val="20"/>
        </w:rPr>
        <w:t xml:space="preserve"> </w:t>
      </w:r>
      <w:r w:rsidR="00EA1CF7" w:rsidRPr="003613EE">
        <w:rPr>
          <w:rFonts w:cstheme="minorHAnsi"/>
          <w:sz w:val="20"/>
          <w:szCs w:val="20"/>
        </w:rPr>
        <w:t xml:space="preserve">(509) 552 – 6528 </w:t>
      </w:r>
      <w:r w:rsidR="003613EE" w:rsidRPr="003613EE">
        <w:rPr>
          <w:rFonts w:cstheme="minorHAnsi"/>
          <w:sz w:val="20"/>
          <w:szCs w:val="20"/>
        </w:rPr>
        <w:t xml:space="preserve">| </w:t>
      </w:r>
      <w:hyperlink r:id="rId9" w:history="1">
        <w:r w:rsidR="003613EE" w:rsidRPr="003613EE">
          <w:rPr>
            <w:rStyle w:val="Hyperlink"/>
            <w:rFonts w:cstheme="minorHAnsi"/>
            <w:sz w:val="20"/>
            <w:szCs w:val="20"/>
          </w:rPr>
          <w:t>https://www.linkedin.com/in/james-uptagrafft-489079182/</w:t>
        </w:r>
      </w:hyperlink>
    </w:p>
    <w:p w14:paraId="119E610D" w14:textId="77777777" w:rsidR="006270A9" w:rsidRDefault="00F7461C" w:rsidP="008363A5">
      <w:pPr>
        <w:pStyle w:val="Heading1"/>
        <w:spacing w:after="0"/>
      </w:pPr>
      <w:sdt>
        <w:sdtPr>
          <w:alias w:val="Objective:"/>
          <w:tag w:val="Objective:"/>
          <w:id w:val="-731932020"/>
          <w:placeholder>
            <w:docPart w:val="C579054189984FDCB30613296B6102B3"/>
          </w:placeholder>
          <w:temporary/>
          <w:showingPlcHdr/>
          <w15:appearance w15:val="hidden"/>
        </w:sdtPr>
        <w:sdtEndPr/>
        <w:sdtContent>
          <w:r w:rsidR="009D5933">
            <w:t>Objective</w:t>
          </w:r>
        </w:sdtContent>
      </w:sdt>
    </w:p>
    <w:p w14:paraId="03FDDE55" w14:textId="5BB20358" w:rsidR="006270A9" w:rsidRDefault="003B74D8" w:rsidP="008363A5">
      <w:p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To </w:t>
      </w:r>
      <w:r w:rsidR="00486CCB">
        <w:rPr>
          <w:sz w:val="24"/>
          <w:szCs w:val="24"/>
        </w:rPr>
        <w:t>g</w:t>
      </w:r>
      <w:r>
        <w:rPr>
          <w:sz w:val="24"/>
          <w:szCs w:val="24"/>
        </w:rPr>
        <w:t>ain a positio</w:t>
      </w:r>
      <w:r w:rsidR="00876A30">
        <w:rPr>
          <w:sz w:val="24"/>
          <w:szCs w:val="24"/>
        </w:rPr>
        <w:t>n using skills I gained in my educational career</w:t>
      </w:r>
      <w:r>
        <w:rPr>
          <w:sz w:val="24"/>
          <w:szCs w:val="24"/>
        </w:rPr>
        <w:t>.</w:t>
      </w:r>
    </w:p>
    <w:p w14:paraId="45FC8943" w14:textId="77777777" w:rsidR="0014642D" w:rsidRDefault="0014642D" w:rsidP="008363A5">
      <w:pPr>
        <w:spacing w:after="0"/>
      </w:pPr>
    </w:p>
    <w:sdt>
      <w:sdtPr>
        <w:alias w:val="Education:"/>
        <w:tag w:val="Education:"/>
        <w:id w:val="807127995"/>
        <w:placeholder>
          <w:docPart w:val="97E71430204048A39321E0BF9CB05E32"/>
        </w:placeholder>
        <w:temporary/>
        <w:showingPlcHdr/>
        <w15:appearance w15:val="hidden"/>
      </w:sdtPr>
      <w:sdtEndPr/>
      <w:sdtContent>
        <w:p w14:paraId="3D47159B" w14:textId="77777777" w:rsidR="006270A9" w:rsidRDefault="009D5933" w:rsidP="008363A5">
          <w:pPr>
            <w:pStyle w:val="Heading1"/>
            <w:spacing w:before="0" w:after="0"/>
          </w:pPr>
          <w:r>
            <w:t>Education</w:t>
          </w:r>
        </w:p>
      </w:sdtContent>
    </w:sdt>
    <w:p w14:paraId="1860A0BA" w14:textId="226FC38C" w:rsidR="0014642D" w:rsidRDefault="004A756F" w:rsidP="008363A5">
      <w:pPr>
        <w:pStyle w:val="Heading2"/>
        <w:spacing w:after="0"/>
        <w:rPr>
          <w:szCs w:val="24"/>
        </w:rPr>
      </w:pPr>
      <w:proofErr w:type="gramStart"/>
      <w:r w:rsidRPr="00476C8B">
        <w:rPr>
          <w:szCs w:val="24"/>
        </w:rPr>
        <w:t xml:space="preserve">bachelors </w:t>
      </w:r>
      <w:r w:rsidR="00EA1CF7" w:rsidRPr="00476C8B">
        <w:rPr>
          <w:szCs w:val="24"/>
        </w:rPr>
        <w:t>of Science</w:t>
      </w:r>
      <w:proofErr w:type="gramEnd"/>
      <w:r w:rsidR="00EA1CF7" w:rsidRPr="00476C8B">
        <w:rPr>
          <w:szCs w:val="24"/>
        </w:rPr>
        <w:t xml:space="preserve"> - </w:t>
      </w:r>
      <w:r w:rsidR="003B74D8" w:rsidRPr="00476C8B">
        <w:rPr>
          <w:szCs w:val="24"/>
        </w:rPr>
        <w:t>computer science</w:t>
      </w:r>
      <w:r w:rsidR="009D5933" w:rsidRPr="00476C8B">
        <w:rPr>
          <w:szCs w:val="24"/>
        </w:rPr>
        <w:t> | </w:t>
      </w:r>
      <w:r w:rsidR="003B74D8" w:rsidRPr="00476C8B">
        <w:rPr>
          <w:szCs w:val="24"/>
        </w:rPr>
        <w:t xml:space="preserve">anticipated graduation date: </w:t>
      </w:r>
      <w:r w:rsidR="00C024C2">
        <w:rPr>
          <w:szCs w:val="24"/>
        </w:rPr>
        <w:t>December</w:t>
      </w:r>
      <w:r w:rsidR="003B74D8" w:rsidRPr="00476C8B">
        <w:rPr>
          <w:szCs w:val="24"/>
        </w:rPr>
        <w:t xml:space="preserve"> 202</w:t>
      </w:r>
      <w:r w:rsidR="00C024C2">
        <w:rPr>
          <w:szCs w:val="24"/>
        </w:rPr>
        <w:t>1</w:t>
      </w:r>
      <w:r w:rsidR="009D5933" w:rsidRPr="00476C8B">
        <w:rPr>
          <w:szCs w:val="24"/>
        </w:rPr>
        <w:t> |</w:t>
      </w:r>
      <w:r w:rsidR="003B74D8" w:rsidRPr="00476C8B">
        <w:rPr>
          <w:szCs w:val="24"/>
        </w:rPr>
        <w:t xml:space="preserve"> Lewis clark state college</w:t>
      </w:r>
    </w:p>
    <w:p w14:paraId="1FF3C6B0" w14:textId="5FFB23CE" w:rsidR="00476C8B" w:rsidRDefault="00476C8B" w:rsidP="008363A5">
      <w:pPr>
        <w:pStyle w:val="Heading3"/>
      </w:pPr>
      <w:r>
        <w:t>Projects:</w:t>
      </w:r>
    </w:p>
    <w:p w14:paraId="22F9AE5D" w14:textId="089948E9" w:rsidR="00476C8B" w:rsidRDefault="00D8514B" w:rsidP="008363A5">
      <w:pPr>
        <w:pStyle w:val="ListBullet"/>
        <w:spacing w:line="240" w:lineRule="auto"/>
      </w:pPr>
      <w:r>
        <w:t xml:space="preserve">Basic </w:t>
      </w:r>
      <w:proofErr w:type="gramStart"/>
      <w:r>
        <w:t>First Person</w:t>
      </w:r>
      <w:proofErr w:type="gramEnd"/>
      <w:r>
        <w:t xml:space="preserve"> Shooter v</w:t>
      </w:r>
      <w:r w:rsidR="00476C8B">
        <w:t xml:space="preserve">ideo </w:t>
      </w:r>
      <w:r>
        <w:t>g</w:t>
      </w:r>
      <w:r w:rsidR="00476C8B">
        <w:t xml:space="preserve">ame </w:t>
      </w:r>
      <w:r>
        <w:t>e</w:t>
      </w:r>
      <w:r w:rsidR="00476C8B">
        <w:t>ngine</w:t>
      </w:r>
    </w:p>
    <w:p w14:paraId="2B56DF1B" w14:textId="4434358C" w:rsidR="00476C8B" w:rsidRDefault="00476C8B" w:rsidP="008363A5">
      <w:pPr>
        <w:pStyle w:val="ListBullet"/>
        <w:spacing w:line="240" w:lineRule="auto"/>
      </w:pPr>
      <w:r>
        <w:t xml:space="preserve">Keyboard-operated </w:t>
      </w:r>
      <w:r w:rsidR="00D8514B">
        <w:t>m</w:t>
      </w:r>
      <w:r>
        <w:t xml:space="preserve">ouse </w:t>
      </w:r>
      <w:r w:rsidR="00D8514B">
        <w:t>c</w:t>
      </w:r>
      <w:r>
        <w:t>ursor for Linux</w:t>
      </w:r>
    </w:p>
    <w:p w14:paraId="06F13B56" w14:textId="6BA1D0D4" w:rsidR="00476C8B" w:rsidRDefault="00476C8B" w:rsidP="008363A5">
      <w:pPr>
        <w:pStyle w:val="ListBullet"/>
        <w:spacing w:line="240" w:lineRule="auto"/>
      </w:pPr>
      <w:r>
        <w:t xml:space="preserve">Motivational </w:t>
      </w:r>
      <w:r w:rsidR="00D8514B">
        <w:t>a</w:t>
      </w:r>
      <w:r>
        <w:t xml:space="preserve">pplication </w:t>
      </w:r>
      <w:r w:rsidR="00CF2B30">
        <w:t xml:space="preserve">for Mobile </w:t>
      </w:r>
      <w:proofErr w:type="gramStart"/>
      <w:r w:rsidR="00CF2B30">
        <w:t>Devices</w:t>
      </w:r>
      <w:r>
        <w:t>(</w:t>
      </w:r>
      <w:proofErr w:type="gramEnd"/>
      <w:r>
        <w:t>In Development)</w:t>
      </w:r>
    </w:p>
    <w:p w14:paraId="40996E67" w14:textId="3E385D5F" w:rsidR="00476C8B" w:rsidRPr="00476C8B" w:rsidRDefault="00476C8B" w:rsidP="008363A5">
      <w:pPr>
        <w:pStyle w:val="ListBullet"/>
        <w:spacing w:line="240" w:lineRule="auto"/>
      </w:pPr>
      <w:r>
        <w:t xml:space="preserve">L.U.R.K-protocol powered </w:t>
      </w:r>
      <w:r w:rsidR="00D8514B">
        <w:t>m</w:t>
      </w:r>
      <w:r>
        <w:t xml:space="preserve">ulti-player </w:t>
      </w:r>
      <w:proofErr w:type="gramStart"/>
      <w:r w:rsidR="00D8514B">
        <w:t>text based</w:t>
      </w:r>
      <w:proofErr w:type="gramEnd"/>
      <w:r w:rsidR="00D8514B">
        <w:t xml:space="preserve"> d</w:t>
      </w:r>
      <w:r>
        <w:t xml:space="preserve">ungeon </w:t>
      </w:r>
      <w:r w:rsidR="00D8514B">
        <w:t>c</w:t>
      </w:r>
      <w:r>
        <w:t>rawler</w:t>
      </w:r>
      <w:r>
        <w:tab/>
      </w:r>
      <w:r>
        <w:tab/>
      </w:r>
    </w:p>
    <w:sdt>
      <w:sdtPr>
        <w:alias w:val="Skills &amp; Abilities:"/>
        <w:tag w:val="Skills &amp; Abilities:"/>
        <w:id w:val="458624136"/>
        <w:placeholder>
          <w:docPart w:val="479151C0E5B94B8089A320AC8579801A"/>
        </w:placeholder>
        <w:temporary/>
        <w:showingPlcHdr/>
        <w15:appearance w15:val="hidden"/>
      </w:sdtPr>
      <w:sdtEndPr/>
      <w:sdtContent>
        <w:p w14:paraId="33B84814" w14:textId="77777777" w:rsidR="006270A9" w:rsidRDefault="009D5933" w:rsidP="008363A5">
          <w:pPr>
            <w:pStyle w:val="Heading1"/>
            <w:spacing w:before="60"/>
          </w:pPr>
          <w:r>
            <w:t>Skills &amp; Abilities</w:t>
          </w:r>
        </w:p>
      </w:sdtContent>
    </w:sdt>
    <w:p w14:paraId="3FB1F5DE" w14:textId="49155DA9" w:rsidR="006270A9" w:rsidRPr="00476C8B" w:rsidRDefault="003B74D8" w:rsidP="008363A5">
      <w:pPr>
        <w:pStyle w:val="Heading2"/>
        <w:spacing w:before="0" w:after="0"/>
        <w:rPr>
          <w:szCs w:val="24"/>
        </w:rPr>
      </w:pPr>
      <w:r w:rsidRPr="00476C8B">
        <w:rPr>
          <w:szCs w:val="24"/>
        </w:rPr>
        <w:t>programming Languages</w:t>
      </w:r>
      <w:r w:rsidR="003613EE">
        <w:rPr>
          <w:szCs w:val="24"/>
        </w:rPr>
        <w:t xml:space="preserve"> and other</w:t>
      </w:r>
      <w:r w:rsidR="008363A5">
        <w:rPr>
          <w:szCs w:val="24"/>
        </w:rPr>
        <w:t xml:space="preserve"> Technology</w:t>
      </w:r>
      <w:r w:rsidR="003613EE">
        <w:rPr>
          <w:szCs w:val="24"/>
        </w:rPr>
        <w:t xml:space="preserve"> </w:t>
      </w:r>
    </w:p>
    <w:p w14:paraId="023DA987" w14:textId="64F16498" w:rsidR="00476C8B" w:rsidRDefault="00476C8B" w:rsidP="008363A5">
      <w:pPr>
        <w:pStyle w:val="ListBullet"/>
        <w:spacing w:after="0" w:line="240" w:lineRule="auto"/>
        <w:sectPr w:rsidR="00476C8B" w:rsidSect="00476C8B">
          <w:footerReference w:type="default" r:id="rId10"/>
          <w:pgSz w:w="12240" w:h="15840"/>
          <w:pgMar w:top="1008" w:right="1152" w:bottom="1152" w:left="1152" w:header="720" w:footer="720" w:gutter="0"/>
          <w:pgNumType w:start="1"/>
          <w:cols w:space="720"/>
          <w:titlePg/>
          <w:docGrid w:linePitch="360"/>
        </w:sectPr>
      </w:pPr>
    </w:p>
    <w:p w14:paraId="39F9B7ED" w14:textId="02325020" w:rsidR="00EA1CF7" w:rsidRDefault="00EA1CF7" w:rsidP="008363A5">
      <w:pPr>
        <w:pStyle w:val="ListBullet"/>
        <w:spacing w:after="0" w:line="240" w:lineRule="auto"/>
      </w:pPr>
      <w:r>
        <w:t>C</w:t>
      </w:r>
      <w:r w:rsidR="003613EE">
        <w:t xml:space="preserve"> and </w:t>
      </w:r>
      <w:r>
        <w:t>C++</w:t>
      </w:r>
    </w:p>
    <w:p w14:paraId="490B504C" w14:textId="450D32B3" w:rsidR="00EA1CF7" w:rsidRDefault="00EA1CF7" w:rsidP="008363A5">
      <w:pPr>
        <w:pStyle w:val="ListBullet"/>
        <w:spacing w:after="0" w:line="240" w:lineRule="auto"/>
      </w:pPr>
      <w:r>
        <w:t>Python</w:t>
      </w:r>
    </w:p>
    <w:p w14:paraId="15BAE165" w14:textId="13AC3D93" w:rsidR="006270A9" w:rsidRPr="00223B4E" w:rsidRDefault="00EA1CF7" w:rsidP="008363A5">
      <w:pPr>
        <w:pStyle w:val="ListBullet"/>
        <w:spacing w:after="0" w:line="240" w:lineRule="auto"/>
      </w:pPr>
      <w:r>
        <w:t>SQL</w:t>
      </w:r>
    </w:p>
    <w:p w14:paraId="3D65A96C" w14:textId="77777777" w:rsidR="006270A9" w:rsidRDefault="003B74D8" w:rsidP="008363A5">
      <w:pPr>
        <w:pStyle w:val="ListBullet"/>
        <w:spacing w:after="0" w:line="240" w:lineRule="auto"/>
      </w:pPr>
      <w:r>
        <w:t>Java</w:t>
      </w:r>
    </w:p>
    <w:p w14:paraId="002163E3" w14:textId="28AFFA07" w:rsidR="003B74D8" w:rsidRDefault="003B74D8" w:rsidP="008363A5">
      <w:pPr>
        <w:pStyle w:val="ListBullet"/>
        <w:spacing w:after="0" w:line="240" w:lineRule="auto"/>
      </w:pPr>
      <w:r>
        <w:t>Swift</w:t>
      </w:r>
    </w:p>
    <w:p w14:paraId="7FB3388F" w14:textId="68644936" w:rsidR="003A6B9D" w:rsidRDefault="004335A1" w:rsidP="008363A5">
      <w:pPr>
        <w:pStyle w:val="ListBullet"/>
        <w:spacing w:after="0" w:line="240" w:lineRule="auto"/>
      </w:pPr>
      <w:r>
        <w:t>HTML/CSS</w:t>
      </w:r>
      <w:bookmarkStart w:id="0" w:name="_GoBack"/>
      <w:bookmarkEnd w:id="0"/>
    </w:p>
    <w:p w14:paraId="6A5998C5" w14:textId="46AEA18A" w:rsidR="003613EE" w:rsidRDefault="003613EE" w:rsidP="008363A5">
      <w:pPr>
        <w:pStyle w:val="ListBullet"/>
        <w:spacing w:after="0" w:line="240" w:lineRule="auto"/>
      </w:pPr>
      <w:proofErr w:type="spellStart"/>
      <w:r>
        <w:t>Javascript</w:t>
      </w:r>
      <w:proofErr w:type="spellEnd"/>
    </w:p>
    <w:p w14:paraId="22ECF885" w14:textId="7806D211" w:rsidR="00476C8B" w:rsidRDefault="003613EE" w:rsidP="008363A5">
      <w:pPr>
        <w:pStyle w:val="ListBullet"/>
        <w:spacing w:after="0" w:line="240" w:lineRule="auto"/>
      </w:pPr>
      <w:r>
        <w:t>Ionic</w:t>
      </w:r>
    </w:p>
    <w:p w14:paraId="38B5C884" w14:textId="67065807" w:rsidR="008363A5" w:rsidRDefault="008363A5" w:rsidP="008363A5">
      <w:pPr>
        <w:pStyle w:val="ListBullet"/>
        <w:spacing w:after="0" w:line="240" w:lineRule="auto"/>
      </w:pPr>
      <w:r>
        <w:t>Git</w:t>
      </w:r>
    </w:p>
    <w:p w14:paraId="39465F3B" w14:textId="08CCAB0A" w:rsidR="008363A5" w:rsidRDefault="008363A5" w:rsidP="008363A5">
      <w:pPr>
        <w:pStyle w:val="ListBullet"/>
        <w:spacing w:after="0" w:line="240" w:lineRule="auto"/>
        <w:sectPr w:rsidR="008363A5" w:rsidSect="00476C8B">
          <w:type w:val="continuous"/>
          <w:pgSz w:w="12240" w:h="15840"/>
          <w:pgMar w:top="1008" w:right="1152" w:bottom="1152" w:left="1152" w:header="720" w:footer="720" w:gutter="0"/>
          <w:pgNumType w:start="1"/>
          <w:cols w:num="2" w:space="720"/>
          <w:titlePg/>
          <w:docGrid w:linePitch="360"/>
        </w:sectPr>
      </w:pPr>
      <w:r>
        <w:t>XCode</w:t>
      </w:r>
    </w:p>
    <w:sdt>
      <w:sdtPr>
        <w:alias w:val="Experience:"/>
        <w:tag w:val="Experience:"/>
        <w:id w:val="171684534"/>
        <w:placeholder>
          <w:docPart w:val="40D90A59FBB24260A82E62174B630345"/>
        </w:placeholder>
        <w:temporary/>
        <w:showingPlcHdr/>
        <w15:appearance w15:val="hidden"/>
      </w:sdtPr>
      <w:sdtEndPr/>
      <w:sdtContent>
        <w:p w14:paraId="1C01B22A" w14:textId="129D5804" w:rsidR="006270A9" w:rsidRDefault="009D5933" w:rsidP="008363A5">
          <w:pPr>
            <w:pStyle w:val="Heading1"/>
            <w:spacing w:after="0"/>
          </w:pPr>
          <w:r>
            <w:t>Experience</w:t>
          </w:r>
        </w:p>
      </w:sdtContent>
    </w:sdt>
    <w:p w14:paraId="081CBFAB" w14:textId="56DA72F5" w:rsidR="006270A9" w:rsidRPr="00476C8B" w:rsidRDefault="006413D3" w:rsidP="008363A5">
      <w:pPr>
        <w:pStyle w:val="Heading2"/>
        <w:spacing w:after="0"/>
        <w:rPr>
          <w:szCs w:val="24"/>
        </w:rPr>
      </w:pPr>
      <w:r w:rsidRPr="00476C8B">
        <w:rPr>
          <w:szCs w:val="24"/>
        </w:rPr>
        <w:t>families together</w:t>
      </w:r>
      <w:r w:rsidR="009D5933" w:rsidRPr="00476C8B">
        <w:rPr>
          <w:szCs w:val="24"/>
        </w:rPr>
        <w:t> </w:t>
      </w:r>
      <w:r w:rsidR="004335A1" w:rsidRPr="00476C8B">
        <w:rPr>
          <w:szCs w:val="24"/>
        </w:rPr>
        <w:t xml:space="preserve">for people with diabilites </w:t>
      </w:r>
      <w:r w:rsidR="009D5933" w:rsidRPr="00476C8B">
        <w:rPr>
          <w:szCs w:val="24"/>
        </w:rPr>
        <w:t>| </w:t>
      </w:r>
      <w:r w:rsidR="00182197" w:rsidRPr="00476C8B">
        <w:rPr>
          <w:szCs w:val="24"/>
        </w:rPr>
        <w:t>Volenteer | </w:t>
      </w:r>
      <w:r w:rsidRPr="00476C8B">
        <w:rPr>
          <w:szCs w:val="24"/>
        </w:rPr>
        <w:t>2005 - 2011</w:t>
      </w:r>
    </w:p>
    <w:p w14:paraId="282AE965" w14:textId="551F5249" w:rsidR="00AA2D90" w:rsidRDefault="00F8311E" w:rsidP="008363A5">
      <w:pPr>
        <w:pStyle w:val="ListBullet"/>
        <w:spacing w:after="0" w:line="240" w:lineRule="auto"/>
      </w:pPr>
      <w:r>
        <w:t>E</w:t>
      </w:r>
      <w:r w:rsidR="006413D3">
        <w:t xml:space="preserve">ntertainment </w:t>
      </w:r>
      <w:r>
        <w:t xml:space="preserve">and support </w:t>
      </w:r>
      <w:r w:rsidR="006413D3">
        <w:t>for disabled children and their families</w:t>
      </w:r>
      <w:r w:rsidR="004335A1">
        <w:t xml:space="preserve"> over 3 Family Enrichment weekends (Friday afternoon to Sunday afternoon) a year</w:t>
      </w:r>
      <w:r w:rsidR="006413D3">
        <w:t>.</w:t>
      </w:r>
    </w:p>
    <w:p w14:paraId="2DA48DC4" w14:textId="719AE22F" w:rsidR="00182197" w:rsidRDefault="00182197" w:rsidP="008363A5">
      <w:pPr>
        <w:pStyle w:val="ListBullet"/>
        <w:spacing w:after="0" w:line="240" w:lineRule="auto"/>
      </w:pPr>
      <w:r>
        <w:t xml:space="preserve">Coordinated with 7-9 other </w:t>
      </w:r>
      <w:r w:rsidRPr="00182197">
        <w:t>permanent</w:t>
      </w:r>
      <w:r>
        <w:t xml:space="preserve"> Volunteers and staff, along with 20-40 Temporary Volunteers.</w:t>
      </w:r>
    </w:p>
    <w:p w14:paraId="3F7E4E32" w14:textId="77777777" w:rsidR="000022BD" w:rsidRDefault="000022BD" w:rsidP="008363A5">
      <w:pPr>
        <w:pStyle w:val="Heading1"/>
        <w:spacing w:after="0"/>
      </w:pPr>
      <w:r>
        <w:t>Professional References</w:t>
      </w:r>
    </w:p>
    <w:p w14:paraId="6B8AB053" w14:textId="77777777" w:rsidR="000022BD" w:rsidRPr="00476C8B" w:rsidRDefault="000022BD" w:rsidP="008363A5">
      <w:pPr>
        <w:pStyle w:val="Heading2"/>
        <w:spacing w:after="0"/>
        <w:rPr>
          <w:szCs w:val="24"/>
        </w:rPr>
      </w:pPr>
      <w:r w:rsidRPr="00476C8B">
        <w:rPr>
          <w:szCs w:val="24"/>
        </w:rPr>
        <w:t>Chris curry</w:t>
      </w:r>
    </w:p>
    <w:p w14:paraId="08F0E906" w14:textId="69B6D053" w:rsidR="004335A1" w:rsidRDefault="009A0F7F" w:rsidP="008363A5">
      <w:pPr>
        <w:pStyle w:val="Heading3"/>
      </w:pPr>
      <w:r>
        <w:t xml:space="preserve">Founder and </w:t>
      </w:r>
      <w:r w:rsidR="000022BD">
        <w:t>Retired Executive Director of Families Together</w:t>
      </w:r>
    </w:p>
    <w:p w14:paraId="24E6FFC7" w14:textId="0611E35D" w:rsidR="006413D3" w:rsidRDefault="004335A1" w:rsidP="008363A5">
      <w:pPr>
        <w:spacing w:after="0"/>
      </w:pPr>
      <w:r>
        <w:t xml:space="preserve">E-Mail: </w:t>
      </w:r>
      <w:hyperlink r:id="rId11" w:history="1">
        <w:r>
          <w:rPr>
            <w:rStyle w:val="Hyperlink"/>
          </w:rPr>
          <w:t>chris@chriscurryconsulting.com</w:t>
        </w:r>
      </w:hyperlink>
      <w:r>
        <w:br/>
        <w:t xml:space="preserve">Phone: </w:t>
      </w:r>
      <w:r w:rsidR="0014642D">
        <w:t>(</w:t>
      </w:r>
      <w:r>
        <w:t>208</w:t>
      </w:r>
      <w:r w:rsidR="0014642D">
        <w:t xml:space="preserve">) </w:t>
      </w:r>
      <w:r>
        <w:t>596-2777</w:t>
      </w:r>
    </w:p>
    <w:p w14:paraId="774C2233" w14:textId="77777777" w:rsidR="004562CE" w:rsidRDefault="004562CE" w:rsidP="008363A5">
      <w:pPr>
        <w:spacing w:after="0"/>
      </w:pPr>
    </w:p>
    <w:p w14:paraId="13127694" w14:textId="0DB4CF55" w:rsidR="00182197" w:rsidRPr="00476C8B" w:rsidRDefault="00182197" w:rsidP="008363A5">
      <w:pPr>
        <w:pStyle w:val="Heading2"/>
        <w:spacing w:after="0"/>
        <w:rPr>
          <w:szCs w:val="24"/>
        </w:rPr>
      </w:pPr>
      <w:r w:rsidRPr="00476C8B">
        <w:rPr>
          <w:szCs w:val="24"/>
        </w:rPr>
        <w:t>Dr. nina n. peterson</w:t>
      </w:r>
    </w:p>
    <w:p w14:paraId="6C82B170" w14:textId="68216F2A" w:rsidR="00182197" w:rsidRDefault="00182197" w:rsidP="008363A5">
      <w:pPr>
        <w:pStyle w:val="Heading3"/>
      </w:pPr>
      <w:r>
        <w:t xml:space="preserve">Associate Professor </w:t>
      </w:r>
      <w:r w:rsidR="003E05E7">
        <w:t xml:space="preserve">of </w:t>
      </w:r>
      <w:r>
        <w:t>Computer Science</w:t>
      </w:r>
    </w:p>
    <w:p w14:paraId="0D1632C8" w14:textId="223013EA" w:rsidR="00182197" w:rsidRDefault="00182197" w:rsidP="008363A5">
      <w:pPr>
        <w:spacing w:after="0"/>
      </w:pPr>
      <w:r>
        <w:t>E-Mail:</w:t>
      </w:r>
      <w:r w:rsidR="0014642D">
        <w:t xml:space="preserve"> </w:t>
      </w:r>
      <w:hyperlink r:id="rId12" w:history="1">
        <w:r w:rsidR="0014642D">
          <w:rPr>
            <w:rStyle w:val="Hyperlink"/>
          </w:rPr>
          <w:t>nmpeterson@lcsc.edu</w:t>
        </w:r>
      </w:hyperlink>
    </w:p>
    <w:p w14:paraId="419DB860" w14:textId="3EC9004E" w:rsidR="00182197" w:rsidRDefault="00182197" w:rsidP="008363A5">
      <w:pPr>
        <w:spacing w:after="0"/>
      </w:pPr>
      <w:r>
        <w:t>Phone:</w:t>
      </w:r>
      <w:r w:rsidR="0014642D">
        <w:t xml:space="preserve"> (208) 792-2089</w:t>
      </w:r>
    </w:p>
    <w:p w14:paraId="401D7AE4" w14:textId="77777777" w:rsidR="004562CE" w:rsidRDefault="004562CE" w:rsidP="008363A5">
      <w:pPr>
        <w:spacing w:after="0"/>
      </w:pPr>
    </w:p>
    <w:p w14:paraId="4C5E8DFD" w14:textId="67317CBD" w:rsidR="00182197" w:rsidRPr="00476C8B" w:rsidRDefault="00182197" w:rsidP="008363A5">
      <w:pPr>
        <w:pStyle w:val="Heading2"/>
        <w:spacing w:after="0"/>
        <w:rPr>
          <w:szCs w:val="24"/>
        </w:rPr>
      </w:pPr>
      <w:r w:rsidRPr="00476C8B">
        <w:rPr>
          <w:szCs w:val="24"/>
        </w:rPr>
        <w:t>Dr. S. Samuel Long</w:t>
      </w:r>
    </w:p>
    <w:p w14:paraId="708B3A4C" w14:textId="4D214E8B" w:rsidR="00182197" w:rsidRDefault="00182197" w:rsidP="008363A5">
      <w:pPr>
        <w:pStyle w:val="Heading3"/>
      </w:pPr>
      <w:r>
        <w:t>Assistant Professor of Computer Science</w:t>
      </w:r>
    </w:p>
    <w:p w14:paraId="202EF573" w14:textId="77777777" w:rsidR="008363A5" w:rsidRDefault="0014642D" w:rsidP="008363A5">
      <w:pPr>
        <w:spacing w:after="0"/>
      </w:pPr>
      <w:r>
        <w:t xml:space="preserve">E-Mail: </w:t>
      </w:r>
      <w:hyperlink r:id="rId13" w:history="1">
        <w:r>
          <w:rPr>
            <w:rStyle w:val="Hyperlink"/>
          </w:rPr>
          <w:t>sslong@lcsc.edu</w:t>
        </w:r>
      </w:hyperlink>
    </w:p>
    <w:p w14:paraId="7AD543C3" w14:textId="25C20B0F" w:rsidR="0014642D" w:rsidRPr="00182197" w:rsidRDefault="0014642D" w:rsidP="008363A5">
      <w:pPr>
        <w:spacing w:after="0"/>
      </w:pPr>
      <w:r>
        <w:t>Phone:</w:t>
      </w:r>
      <w:r w:rsidRPr="0014642D">
        <w:t xml:space="preserve"> </w:t>
      </w:r>
      <w:r>
        <w:t>(208) 792-2012</w:t>
      </w:r>
    </w:p>
    <w:sectPr w:rsidR="0014642D" w:rsidRPr="00182197" w:rsidSect="00476C8B">
      <w:type w:val="continuous"/>
      <w:pgSz w:w="12240" w:h="15840"/>
      <w:pgMar w:top="1008" w:right="1152" w:bottom="1152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B6800F" w14:textId="77777777" w:rsidR="00F7461C" w:rsidRDefault="00F7461C">
      <w:pPr>
        <w:spacing w:after="0"/>
      </w:pPr>
      <w:r>
        <w:separator/>
      </w:r>
    </w:p>
  </w:endnote>
  <w:endnote w:type="continuationSeparator" w:id="0">
    <w:p w14:paraId="5A25E84A" w14:textId="77777777" w:rsidR="00F7461C" w:rsidRDefault="00F7461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FD8F01D" w14:textId="77777777" w:rsidR="008363A5" w:rsidRDefault="008363A5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B137C8" w14:textId="77777777" w:rsidR="00F7461C" w:rsidRDefault="00F7461C">
      <w:pPr>
        <w:spacing w:after="0"/>
      </w:pPr>
      <w:r>
        <w:separator/>
      </w:r>
    </w:p>
  </w:footnote>
  <w:footnote w:type="continuationSeparator" w:id="0">
    <w:p w14:paraId="6AC10E77" w14:textId="77777777" w:rsidR="00F7461C" w:rsidRDefault="00F7461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8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19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>
    <w:abstractNumId w:val="9"/>
  </w:num>
  <w:num w:numId="2">
    <w:abstractNumId w:val="9"/>
    <w:lvlOverride w:ilvl="0">
      <w:startOverride w:val="1"/>
    </w:lvlOverride>
  </w:num>
  <w:num w:numId="3">
    <w:abstractNumId w:val="9"/>
    <w:lvlOverride w:ilvl="0">
      <w:startOverride w:val="1"/>
    </w:lvlOverride>
  </w:num>
  <w:num w:numId="4">
    <w:abstractNumId w:val="9"/>
    <w:lvlOverride w:ilvl="0">
      <w:startOverride w:val="1"/>
    </w:lvlOverride>
  </w:num>
  <w:num w:numId="5">
    <w:abstractNumId w:val="8"/>
  </w:num>
  <w:num w:numId="6">
    <w:abstractNumId w:val="7"/>
  </w:num>
  <w:num w:numId="7">
    <w:abstractNumId w:val="6"/>
  </w:num>
  <w:num w:numId="8">
    <w:abstractNumId w:val="5"/>
  </w:num>
  <w:num w:numId="9">
    <w:abstractNumId w:val="4"/>
  </w:num>
  <w:num w:numId="10">
    <w:abstractNumId w:val="3"/>
  </w:num>
  <w:num w:numId="11">
    <w:abstractNumId w:val="2"/>
  </w:num>
  <w:num w:numId="12">
    <w:abstractNumId w:val="1"/>
  </w:num>
  <w:num w:numId="13">
    <w:abstractNumId w:val="0"/>
  </w:num>
  <w:num w:numId="14">
    <w:abstractNumId w:val="13"/>
  </w:num>
  <w:num w:numId="15">
    <w:abstractNumId w:val="16"/>
  </w:num>
  <w:num w:numId="16">
    <w:abstractNumId w:val="12"/>
  </w:num>
  <w:num w:numId="17">
    <w:abstractNumId w:val="15"/>
  </w:num>
  <w:num w:numId="18">
    <w:abstractNumId w:val="10"/>
  </w:num>
  <w:num w:numId="19">
    <w:abstractNumId w:val="19"/>
  </w:num>
  <w:num w:numId="20">
    <w:abstractNumId w:val="17"/>
  </w:num>
  <w:num w:numId="21">
    <w:abstractNumId w:val="11"/>
  </w:num>
  <w:num w:numId="22">
    <w:abstractNumId w:val="14"/>
  </w:num>
  <w:num w:numId="23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4D8"/>
    <w:rsid w:val="000022BD"/>
    <w:rsid w:val="000A4F59"/>
    <w:rsid w:val="00141A4C"/>
    <w:rsid w:val="0014642D"/>
    <w:rsid w:val="00146A19"/>
    <w:rsid w:val="00152A66"/>
    <w:rsid w:val="00182197"/>
    <w:rsid w:val="001B29CF"/>
    <w:rsid w:val="00223B4E"/>
    <w:rsid w:val="0028220F"/>
    <w:rsid w:val="002853FD"/>
    <w:rsid w:val="002E3A5B"/>
    <w:rsid w:val="00356C14"/>
    <w:rsid w:val="003613EE"/>
    <w:rsid w:val="003A6B9D"/>
    <w:rsid w:val="003B74D8"/>
    <w:rsid w:val="003E05E7"/>
    <w:rsid w:val="004335A1"/>
    <w:rsid w:val="004562CE"/>
    <w:rsid w:val="00476C8B"/>
    <w:rsid w:val="00486CCB"/>
    <w:rsid w:val="004A756F"/>
    <w:rsid w:val="004F4840"/>
    <w:rsid w:val="0055611E"/>
    <w:rsid w:val="005F448A"/>
    <w:rsid w:val="00617B26"/>
    <w:rsid w:val="006270A9"/>
    <w:rsid w:val="006340CE"/>
    <w:rsid w:val="006413D3"/>
    <w:rsid w:val="00675956"/>
    <w:rsid w:val="00681034"/>
    <w:rsid w:val="00816216"/>
    <w:rsid w:val="008363A5"/>
    <w:rsid w:val="00876A30"/>
    <w:rsid w:val="0087734B"/>
    <w:rsid w:val="008A5EE6"/>
    <w:rsid w:val="009441F9"/>
    <w:rsid w:val="009479AC"/>
    <w:rsid w:val="009727E7"/>
    <w:rsid w:val="009A0F7F"/>
    <w:rsid w:val="009D4D79"/>
    <w:rsid w:val="009D5933"/>
    <w:rsid w:val="00A03321"/>
    <w:rsid w:val="00AA2D90"/>
    <w:rsid w:val="00AE3297"/>
    <w:rsid w:val="00B805DD"/>
    <w:rsid w:val="00BD768D"/>
    <w:rsid w:val="00C024C2"/>
    <w:rsid w:val="00C451A1"/>
    <w:rsid w:val="00C61F8E"/>
    <w:rsid w:val="00CC7ABA"/>
    <w:rsid w:val="00CD465E"/>
    <w:rsid w:val="00CF2B30"/>
    <w:rsid w:val="00CF7D60"/>
    <w:rsid w:val="00D24489"/>
    <w:rsid w:val="00D454C1"/>
    <w:rsid w:val="00D8514B"/>
    <w:rsid w:val="00E83E4B"/>
    <w:rsid w:val="00EA1CF7"/>
    <w:rsid w:val="00EB604D"/>
    <w:rsid w:val="00EF5685"/>
    <w:rsid w:val="00F7461C"/>
    <w:rsid w:val="00F8311E"/>
    <w:rsid w:val="00FB1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8E1DE4"/>
  <w15:chartTrackingRefBased/>
  <w15:docId w15:val="{0DAFADFE-4A6C-4984-BC69-4EF83B8084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Heading1">
    <w:name w:val="heading 1"/>
    <w:basedOn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022BD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C515A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476C8B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A7B88" w:themeColor="accent1" w:themeShade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C61F8E"/>
    <w:pPr>
      <w:pBdr>
        <w:bottom w:val="single" w:sz="12" w:space="4" w:color="39A5B7" w:themeColor="accent1"/>
      </w:pBd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C61F8E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681034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unhideWhenUsed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3B74D8"/>
    <w:rPr>
      <w:color w:val="605E5C"/>
      <w:shd w:val="clear" w:color="auto" w:fill="E1DFDD"/>
    </w:rPr>
  </w:style>
  <w:style w:type="character" w:customStyle="1" w:styleId="Heading3Char">
    <w:name w:val="Heading 3 Char"/>
    <w:basedOn w:val="DefaultParagraphFont"/>
    <w:link w:val="Heading3"/>
    <w:uiPriority w:val="9"/>
    <w:rsid w:val="000022BD"/>
    <w:rPr>
      <w:rFonts w:asciiTheme="majorHAnsi" w:eastAsiaTheme="majorEastAsia" w:hAnsiTheme="majorHAnsi" w:cstheme="majorBidi"/>
      <w:color w:val="1C515A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476C8B"/>
    <w:rPr>
      <w:rFonts w:asciiTheme="majorHAnsi" w:eastAsiaTheme="majorEastAsia" w:hAnsiTheme="majorHAnsi" w:cstheme="majorBidi"/>
      <w:i/>
      <w:iCs/>
      <w:color w:val="2A7B88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puptagrafft@lcmail.lcsc.edu" TargetMode="External"/><Relationship Id="rId13" Type="http://schemas.openxmlformats.org/officeDocument/2006/relationships/hyperlink" Target="mailto:sslong@lcsc.ed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nmpeterson@lcsc.ed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chris@chriscurryconsulting.com" TargetMode="Externa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www.linkedin.com/in/james-uptagrafft-489079182/" TargetMode="Externa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ames%20U%20School\AppData\Roaming\Microsoft\Templates\Resume%20(color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C579054189984FDCB30613296B6102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F379D2-97A9-4DB5-AB1A-955988FEED18}"/>
      </w:docPartPr>
      <w:docPartBody>
        <w:p w:rsidR="00D33D40" w:rsidRDefault="000364C1">
          <w:pPr>
            <w:pStyle w:val="C579054189984FDCB30613296B6102B3"/>
          </w:pPr>
          <w:r>
            <w:t>Objective</w:t>
          </w:r>
        </w:p>
      </w:docPartBody>
    </w:docPart>
    <w:docPart>
      <w:docPartPr>
        <w:name w:val="97E71430204048A39321E0BF9CB05E3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FFD524-7377-4CAC-937C-BB70B44F4F0E}"/>
      </w:docPartPr>
      <w:docPartBody>
        <w:p w:rsidR="00D33D40" w:rsidRDefault="000364C1">
          <w:pPr>
            <w:pStyle w:val="97E71430204048A39321E0BF9CB05E32"/>
          </w:pPr>
          <w:r>
            <w:t>Education</w:t>
          </w:r>
        </w:p>
      </w:docPartBody>
    </w:docPart>
    <w:docPart>
      <w:docPartPr>
        <w:name w:val="479151C0E5B94B8089A320AC8579801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767360E-FFDE-4D87-8A76-BCA4A894FDAA}"/>
      </w:docPartPr>
      <w:docPartBody>
        <w:p w:rsidR="00D33D40" w:rsidRDefault="000364C1">
          <w:pPr>
            <w:pStyle w:val="479151C0E5B94B8089A320AC8579801A"/>
          </w:pPr>
          <w:r>
            <w:t>Skills &amp; Abilities</w:t>
          </w:r>
        </w:p>
      </w:docPartBody>
    </w:docPart>
    <w:docPart>
      <w:docPartPr>
        <w:name w:val="40D90A59FBB24260A82E62174B6303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80354AC-F04D-4EEB-8487-7D25943FBA72}"/>
      </w:docPartPr>
      <w:docPartBody>
        <w:p w:rsidR="00D33D40" w:rsidRDefault="000364C1">
          <w:pPr>
            <w:pStyle w:val="40D90A59FBB24260A82E62174B630345"/>
          </w:pPr>
          <w:r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C1"/>
    <w:rsid w:val="000364C1"/>
    <w:rsid w:val="00063097"/>
    <w:rsid w:val="0007484A"/>
    <w:rsid w:val="00343979"/>
    <w:rsid w:val="004C5BF8"/>
    <w:rsid w:val="005D14F3"/>
    <w:rsid w:val="00A55C8F"/>
    <w:rsid w:val="00AA6E1B"/>
    <w:rsid w:val="00D24835"/>
    <w:rsid w:val="00D33D40"/>
    <w:rsid w:val="00EC5291"/>
    <w:rsid w:val="00F56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AAD78F4F3284816B1CBB347049ADCB5">
    <w:name w:val="AAAD78F4F3284816B1CBB347049ADCB5"/>
  </w:style>
  <w:style w:type="paragraph" w:customStyle="1" w:styleId="2301E5B8E54544F1B2C6B68D36433B11">
    <w:name w:val="2301E5B8E54544F1B2C6B68D36433B11"/>
  </w:style>
  <w:style w:type="paragraph" w:customStyle="1" w:styleId="C530DA01797D4B5CA3C2CFD4DF089592">
    <w:name w:val="C530DA01797D4B5CA3C2CFD4DF089592"/>
  </w:style>
  <w:style w:type="paragraph" w:customStyle="1" w:styleId="1DAF606D2EEC4C1DBEBA9E3F759FDDA4">
    <w:name w:val="1DAF606D2EEC4C1DBEBA9E3F759FDDA4"/>
  </w:style>
  <w:style w:type="paragraph" w:customStyle="1" w:styleId="C579054189984FDCB30613296B6102B3">
    <w:name w:val="C579054189984FDCB30613296B6102B3"/>
  </w:style>
  <w:style w:type="paragraph" w:customStyle="1" w:styleId="CAA0828B8DC6469996A3486AC88A0501">
    <w:name w:val="CAA0828B8DC6469996A3486AC88A0501"/>
  </w:style>
  <w:style w:type="paragraph" w:customStyle="1" w:styleId="97E71430204048A39321E0BF9CB05E32">
    <w:name w:val="97E71430204048A39321E0BF9CB05E32"/>
  </w:style>
  <w:style w:type="paragraph" w:customStyle="1" w:styleId="C9016EA79113457F967F22CF98544865">
    <w:name w:val="C9016EA79113457F967F22CF98544865"/>
  </w:style>
  <w:style w:type="paragraph" w:customStyle="1" w:styleId="3C38A966BE44403D8239F4AE8DA74DD4">
    <w:name w:val="3C38A966BE44403D8239F4AE8DA74DD4"/>
  </w:style>
  <w:style w:type="paragraph" w:customStyle="1" w:styleId="1BE74C8461244D6D95F4154E2A26D915">
    <w:name w:val="1BE74C8461244D6D95F4154E2A26D915"/>
  </w:style>
  <w:style w:type="paragraph" w:customStyle="1" w:styleId="9973D22EE2DB471A821163770518FBDE">
    <w:name w:val="9973D22EE2DB471A821163770518FBDE"/>
  </w:style>
  <w:style w:type="paragraph" w:customStyle="1" w:styleId="1B46145ACCE4433099CA1EC693A488EC">
    <w:name w:val="1B46145ACCE4433099CA1EC693A488EC"/>
  </w:style>
  <w:style w:type="paragraph" w:customStyle="1" w:styleId="7AA3100184BC48799351F9E08579AFDA">
    <w:name w:val="7AA3100184BC48799351F9E08579AFDA"/>
  </w:style>
  <w:style w:type="paragraph" w:customStyle="1" w:styleId="0A65083F6BA84A0986A1F23AF66D99E3">
    <w:name w:val="0A65083F6BA84A0986A1F23AF66D99E3"/>
  </w:style>
  <w:style w:type="paragraph" w:customStyle="1" w:styleId="2C7E349DFD5E49588FABD032282A325A">
    <w:name w:val="2C7E349DFD5E49588FABD032282A325A"/>
  </w:style>
  <w:style w:type="paragraph" w:customStyle="1" w:styleId="479151C0E5B94B8089A320AC8579801A">
    <w:name w:val="479151C0E5B94B8089A320AC8579801A"/>
  </w:style>
  <w:style w:type="paragraph" w:customStyle="1" w:styleId="97E131AC7828497E98EEF47710C1B8E5">
    <w:name w:val="97E131AC7828497E98EEF47710C1B8E5"/>
  </w:style>
  <w:style w:type="paragraph" w:customStyle="1" w:styleId="F21D85941C764E0DBD779140EEB1E6B9">
    <w:name w:val="F21D85941C764E0DBD779140EEB1E6B9"/>
  </w:style>
  <w:style w:type="paragraph" w:customStyle="1" w:styleId="E8D4336663CC4959896C6EDDA8871CE2">
    <w:name w:val="E8D4336663CC4959896C6EDDA8871CE2"/>
  </w:style>
  <w:style w:type="paragraph" w:customStyle="1" w:styleId="76D3DFBDD58544E997972EF089BD2AC1">
    <w:name w:val="76D3DFBDD58544E997972EF089BD2AC1"/>
  </w:style>
  <w:style w:type="paragraph" w:customStyle="1" w:styleId="8501ADBF094A4EEF8BED8B4C309616DE">
    <w:name w:val="8501ADBF094A4EEF8BED8B4C309616DE"/>
  </w:style>
  <w:style w:type="paragraph" w:customStyle="1" w:styleId="999C56F196274399988B5B458DC09861">
    <w:name w:val="999C56F196274399988B5B458DC09861"/>
  </w:style>
  <w:style w:type="paragraph" w:customStyle="1" w:styleId="B80DC3AA216B41B1BD7DF6D2FCEE6BA8">
    <w:name w:val="B80DC3AA216B41B1BD7DF6D2FCEE6BA8"/>
  </w:style>
  <w:style w:type="paragraph" w:customStyle="1" w:styleId="4CB20887069F46DDB385A3D2E07748FE">
    <w:name w:val="4CB20887069F46DDB385A3D2E07748FE"/>
  </w:style>
  <w:style w:type="paragraph" w:customStyle="1" w:styleId="40D90A59FBB24260A82E62174B630345">
    <w:name w:val="40D90A59FBB24260A82E62174B630345"/>
  </w:style>
  <w:style w:type="paragraph" w:customStyle="1" w:styleId="3CB47CD920D949438DDE2C277792FA9B">
    <w:name w:val="3CB47CD920D949438DDE2C277792FA9B"/>
  </w:style>
  <w:style w:type="paragraph" w:customStyle="1" w:styleId="03E033B9B8504CB082F9AC1A088E9281">
    <w:name w:val="03E033B9B8504CB082F9AC1A088E9281"/>
  </w:style>
  <w:style w:type="paragraph" w:customStyle="1" w:styleId="4CD333527FD64D33AEA677132982C244">
    <w:name w:val="4CD333527FD64D33AEA677132982C244"/>
  </w:style>
  <w:style w:type="paragraph" w:customStyle="1" w:styleId="B222046B3412488DB0265EEF44D9B090">
    <w:name w:val="B222046B3412488DB0265EEF44D9B090"/>
  </w:style>
  <w:style w:type="paragraph" w:customStyle="1" w:styleId="13DDD7AF87664EE49FBB5DAAE8660DFC">
    <w:name w:val="13DDD7AF87664EE49FBB5DAAE8660DFC"/>
  </w:style>
  <w:style w:type="paragraph" w:customStyle="1" w:styleId="4D19A86279214C59B4D9AB0CFAB01FFD">
    <w:name w:val="4D19A86279214C59B4D9AB0CFAB01FFD"/>
  </w:style>
  <w:style w:type="paragraph" w:customStyle="1" w:styleId="A6C1A9D0669642DE972C1A322CBA6722">
    <w:name w:val="A6C1A9D0669642DE972C1A322CBA6722"/>
  </w:style>
  <w:style w:type="paragraph" w:customStyle="1" w:styleId="5E338069329A47E586219EBC8F95C14F">
    <w:name w:val="5E338069329A47E586219EBC8F95C14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ADFC42-9C65-4E63-B3D3-003CF2D96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(color).dotx</Template>
  <TotalTime>291</TotalTime>
  <Pages>1</Pages>
  <Words>246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James U School</dc:creator>
  <cp:keywords/>
  <cp:lastModifiedBy>James Uptagrafft</cp:lastModifiedBy>
  <cp:revision>28</cp:revision>
  <cp:lastPrinted>2019-02-05T16:37:00Z</cp:lastPrinted>
  <dcterms:created xsi:type="dcterms:W3CDTF">2019-01-16T20:29:00Z</dcterms:created>
  <dcterms:modified xsi:type="dcterms:W3CDTF">2020-02-03T18:39:00Z</dcterms:modified>
  <cp:version/>
</cp:coreProperties>
</file>